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31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6477"/>
      </w:tblGrid>
      <w:tr w:rsidR="000172E5" w:rsidRPr="00637200" w14:paraId="738F18BA" w14:textId="77777777" w:rsidTr="00346A9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87DF0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5" w:type="pct"/>
                <w:vAlign w:val="bottom"/>
              </w:tcPr>
              <w:p w14:paraId="53B486D7" w14:textId="77777777" w:rsidR="000172E5" w:rsidRPr="00637200" w:rsidRDefault="007147D7" w:rsidP="00366248">
                <w:pPr>
                  <w:pStyle w:val="Wcicienormalne"/>
                  <w:ind w:left="37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87DF0">
        <w:tc>
          <w:tcPr>
            <w:tcW w:w="1625" w:type="pct"/>
            <w:vAlign w:val="bottom"/>
          </w:tcPr>
          <w:p w14:paraId="74607E88" w14:textId="77777777" w:rsidR="000172E5" w:rsidRPr="00637200" w:rsidRDefault="00B95724" w:rsidP="00366248">
            <w:pPr>
              <w:pStyle w:val="Wcicienormalne"/>
              <w:ind w:left="37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987DF0">
        <w:tc>
          <w:tcPr>
            <w:tcW w:w="1625" w:type="pct"/>
            <w:vAlign w:val="bottom"/>
          </w:tcPr>
          <w:p w14:paraId="55BF1A52" w14:textId="77777777" w:rsidR="00292898" w:rsidRPr="00637200" w:rsidRDefault="00B95724" w:rsidP="00366248">
            <w:pPr>
              <w:pStyle w:val="Wcicienormalne"/>
              <w:ind w:left="37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87DF0">
        <w:tc>
          <w:tcPr>
            <w:tcW w:w="1625" w:type="pct"/>
            <w:vAlign w:val="bottom"/>
          </w:tcPr>
          <w:p w14:paraId="35001173" w14:textId="77777777" w:rsidR="006865CF" w:rsidRPr="00637200" w:rsidRDefault="00B95724" w:rsidP="00366248">
            <w:pPr>
              <w:pStyle w:val="Wcicienormalne"/>
              <w:ind w:left="37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346A9E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346A9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87DF0">
        <w:tc>
          <w:tcPr>
            <w:tcW w:w="1625" w:type="pct"/>
            <w:vAlign w:val="bottom"/>
          </w:tcPr>
          <w:p w14:paraId="472549F7" w14:textId="77777777" w:rsidR="000172E5" w:rsidRPr="00846B76" w:rsidRDefault="006865CF" w:rsidP="00366248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87DF0">
        <w:tc>
          <w:tcPr>
            <w:tcW w:w="1625" w:type="pct"/>
            <w:vAlign w:val="bottom"/>
          </w:tcPr>
          <w:p w14:paraId="4E5AEED8" w14:textId="77777777" w:rsidR="000172E5" w:rsidRPr="00846B76" w:rsidRDefault="006865CF" w:rsidP="00366248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987DF0">
        <w:trPr>
          <w:trHeight w:val="1531"/>
        </w:trPr>
        <w:tc>
          <w:tcPr>
            <w:tcW w:w="1625" w:type="pct"/>
            <w:vAlign w:val="bottom"/>
          </w:tcPr>
          <w:p w14:paraId="77998E74" w14:textId="7ED1524F" w:rsidR="00292898" w:rsidRPr="00846B76" w:rsidRDefault="00292898" w:rsidP="00366248">
            <w:pPr>
              <w:pStyle w:val="Wcicienormalne"/>
              <w:ind w:left="0"/>
            </w:pPr>
            <w:r>
              <w:t>Planowane mi</w:t>
            </w:r>
            <w:r w:rsidR="00080E72">
              <w:t>ejsce biwakowania (</w:t>
            </w:r>
            <w:r w:rsidR="003C3EF4">
              <w:t>lokalizacja</w:t>
            </w:r>
            <w:r w:rsidR="00080E72">
              <w:t>-oddziały</w:t>
            </w:r>
            <w:r>
              <w:t>)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87DF0">
        <w:tc>
          <w:tcPr>
            <w:tcW w:w="1625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375" w:type="pct"/>
            <w:tcBorders>
              <w:top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F71B2C" w:rsidRPr="00846B76" w14:paraId="3348F9F0" w14:textId="77777777" w:rsidTr="00987DF0">
        <w:tc>
          <w:tcPr>
            <w:tcW w:w="1625" w:type="pct"/>
            <w:vAlign w:val="bottom"/>
          </w:tcPr>
          <w:p w14:paraId="1E6A7FB7" w14:textId="47832F0A" w:rsidR="00F71B2C" w:rsidRPr="004957C0" w:rsidRDefault="00080E72" w:rsidP="00080E72">
            <w:pPr>
              <w:rPr>
                <w:rFonts w:cs="Times New Roman"/>
                <w:color w:val="000000" w:themeColor="text1"/>
              </w:rPr>
            </w:pPr>
            <w:bookmarkStart w:id="0" w:name="_GoBack"/>
            <w:bookmarkEnd w:id="0"/>
            <w:r>
              <w:rPr>
                <w:rFonts w:cs="Times New Roman"/>
                <w:color w:val="000000" w:themeColor="text1"/>
              </w:rPr>
              <w:t>Podpis-z</w:t>
            </w:r>
            <w:r w:rsidR="00F71B2C" w:rsidRPr="004957C0">
              <w:rPr>
                <w:rFonts w:cs="Times New Roman"/>
                <w:color w:val="000000" w:themeColor="text1"/>
              </w:rPr>
              <w:t xml:space="preserve">goda na </w:t>
            </w:r>
            <w:r w:rsidR="00F71B2C">
              <w:rPr>
                <w:rFonts w:cs="Times New Roman"/>
                <w:color w:val="000000" w:themeColor="text1"/>
              </w:rPr>
              <w:t xml:space="preserve"> </w:t>
            </w:r>
            <w:r w:rsidR="00F71B2C" w:rsidRPr="004957C0">
              <w:rPr>
                <w:rFonts w:cs="Times New Roman"/>
                <w:color w:val="000000" w:themeColor="text1"/>
              </w:rPr>
              <w:t>gromadzenie danych osobowych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52C43E08" w14:textId="77777777" w:rsidR="00F71B2C" w:rsidRDefault="00987DF0" w:rsidP="00987DF0">
            <w:pPr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987DF0">
              <w:rPr>
                <w:rFonts w:ascii="Arial" w:hAnsi="Arial" w:cs="Arial"/>
                <w:color w:val="4E555E"/>
                <w:sz w:val="16"/>
                <w:szCs w:val="16"/>
              </w:rPr>
              <w:t>Wyrażam zgodę na przetwarzanie moich danych osobowych dla potrzeb niezbędnych do realizacji procesu rekrutacji zgodnie z Rozporządzeniem Parlamentu Europejskiego i Rady (UE) 2016/679 z dnia 27 kwietnia 2016 r. w sprawie ochrony osób fizycznych w związku z przetwarzaniem danych osobowych i w sprawie swobodnego przepływu takich danych oraz uchylenia dyrektywy 95/46/WE (RODO)</w:t>
            </w:r>
            <w:r w:rsidR="00F71B2C" w:rsidRPr="00987DF0">
              <w:rPr>
                <w:rFonts w:cs="Times New Roman"/>
                <w:color w:val="000000" w:themeColor="text1"/>
                <w:sz w:val="16"/>
                <w:szCs w:val="16"/>
              </w:rPr>
              <w:t>.</w:t>
            </w:r>
          </w:p>
          <w:p w14:paraId="2411C4A1" w14:textId="77777777" w:rsidR="00987DF0" w:rsidRDefault="00987DF0" w:rsidP="00987DF0">
            <w:pPr>
              <w:rPr>
                <w:rFonts w:cs="Times New Roman"/>
                <w:color w:val="000000" w:themeColor="text1"/>
                <w:sz w:val="16"/>
                <w:szCs w:val="16"/>
              </w:rPr>
            </w:pPr>
          </w:p>
          <w:p w14:paraId="76B25A8E" w14:textId="4D8C8D33" w:rsidR="00987DF0" w:rsidRPr="00987DF0" w:rsidRDefault="00987DF0" w:rsidP="00987DF0">
            <w:pPr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F71B2C" w:rsidRPr="00846B76" w14:paraId="1814EA32" w14:textId="77777777" w:rsidTr="00987DF0">
        <w:tc>
          <w:tcPr>
            <w:tcW w:w="1625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B95724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3F4F9EA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CBEABE" w14:textId="77777777" w:rsidR="00B95724" w:rsidRDefault="00B95724" w:rsidP="000172E5">
      <w:pPr>
        <w:spacing w:after="0" w:line="240" w:lineRule="auto"/>
      </w:pPr>
      <w:r>
        <w:separator/>
      </w:r>
    </w:p>
  </w:endnote>
  <w:endnote w:type="continuationSeparator" w:id="0">
    <w:p w14:paraId="68262E69" w14:textId="77777777" w:rsidR="00B95724" w:rsidRDefault="00B9572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AB7D4DF-1BC6-4D77-8CDC-C83F844291D6}"/>
    <w:embedBold r:id="rId2" w:fontKey="{C0579628-C6B2-4BDC-B868-07E8D38F0A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92DA7CD-ABEC-4E2A-8F5B-0C2AC4E9F297}"/>
    <w:embedBold r:id="rId4" w:fontKey="{FCDF38BE-7CA1-452A-90DA-C29A94F20894}"/>
    <w:embedItalic r:id="rId5" w:fontKey="{8E3888B7-2BD0-4665-B0A3-253AA117112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696D55C-C872-4890-A23F-B2751D473D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11CA7AE-434F-4920-83A3-F79F6F908F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7C157D1-FA49-4E82-9A56-523E9367C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D1AF3" w14:textId="77777777" w:rsidR="00B95724" w:rsidRDefault="00B95724" w:rsidP="000172E5">
      <w:pPr>
        <w:spacing w:after="0" w:line="240" w:lineRule="auto"/>
      </w:pPr>
      <w:r>
        <w:separator/>
      </w:r>
    </w:p>
  </w:footnote>
  <w:footnote w:type="continuationSeparator" w:id="0">
    <w:p w14:paraId="07B9CCD6" w14:textId="77777777" w:rsidR="00B95724" w:rsidRDefault="00B9572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5DEB408E" w:rsidR="00B337A2" w:rsidRPr="00F71B2C" w:rsidRDefault="00346A9E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0E72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A9E"/>
    <w:rsid w:val="00361E11"/>
    <w:rsid w:val="00366248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9118B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87DF0"/>
    <w:rsid w:val="009D1026"/>
    <w:rsid w:val="009F619A"/>
    <w:rsid w:val="009F6DDE"/>
    <w:rsid w:val="00A370A8"/>
    <w:rsid w:val="00A85EA0"/>
    <w:rsid w:val="00A95E69"/>
    <w:rsid w:val="00AC4A73"/>
    <w:rsid w:val="00B337A2"/>
    <w:rsid w:val="00B9572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6F739F"/>
    <w:rsid w:val="00756A93"/>
    <w:rsid w:val="00782D0D"/>
    <w:rsid w:val="007F34AE"/>
    <w:rsid w:val="009903F3"/>
    <w:rsid w:val="00CA7B8E"/>
    <w:rsid w:val="00CF7DC6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A640248-2FEF-43DB-8FCE-B582CEC62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116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2021-04-26T08:37:00Z</dcterms:created>
  <dcterms:modified xsi:type="dcterms:W3CDTF">2021-04-27T11:18:00Z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